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D472F" w14:textId="77777777" w:rsidR="008D5FD3" w:rsidRDefault="008D5FD3" w:rsidP="004A4EF8"/>
    <w:p w14:paraId="2B90C33F" w14:textId="77777777" w:rsidR="004A4EF8" w:rsidRPr="004A4EF8" w:rsidRDefault="004A4EF8" w:rsidP="004A4EF8"/>
    <w:p w14:paraId="6E2A90F2" w14:textId="77777777" w:rsidR="00DD0D65" w:rsidRPr="00235793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Name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</w:t>
      </w:r>
      <w:r w:rsidRPr="00521180">
        <w:rPr>
          <w:rFonts w:ascii="Calibri" w:eastAsia="Times New Roman" w:hAnsi="Calibri" w:cs="Times New Roman"/>
          <w:color w:val="000000"/>
          <w:sz w:val="22"/>
          <w:szCs w:val="22"/>
        </w:rPr>
        <w:t xml:space="preserve">__________________________________________ 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Title </w:t>
      </w:r>
      <w:r w:rsidRPr="00521180">
        <w:rPr>
          <w:rFonts w:ascii="Calibri" w:eastAsia="Times New Roman" w:hAnsi="Calibri" w:cs="Times New Roman"/>
          <w:color w:val="000000"/>
          <w:sz w:val="22"/>
          <w:szCs w:val="22"/>
        </w:rPr>
        <w:t>_________________________________</w:t>
      </w:r>
    </w:p>
    <w:p w14:paraId="7207747E" w14:textId="77777777" w:rsidR="00DD0D65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230D0B39" w14:textId="77777777" w:rsidR="00DD0D65" w:rsidRPr="00521180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Organization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</w:t>
      </w:r>
      <w:r w:rsidRPr="00521180">
        <w:rPr>
          <w:rFonts w:ascii="Calibri" w:eastAsia="Times New Roman" w:hAnsi="Calibri" w:cs="Times New Roman"/>
          <w:color w:val="000000"/>
          <w:sz w:val="22"/>
          <w:szCs w:val="22"/>
        </w:rPr>
        <w:t>__________________________________________________________________________</w:t>
      </w:r>
    </w:p>
    <w:p w14:paraId="46745084" w14:textId="77777777" w:rsidR="00DD0D65" w:rsidRPr="00521180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7741A460" w14:textId="77777777" w:rsidR="00DD0D65" w:rsidRPr="00235793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Address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</w:t>
      </w:r>
      <w:r w:rsidRPr="00521180">
        <w:rPr>
          <w:rFonts w:ascii="Calibri" w:eastAsia="Times New Roman" w:hAnsi="Calibri" w:cs="Times New Roman"/>
          <w:color w:val="000000"/>
          <w:sz w:val="22"/>
          <w:szCs w:val="22"/>
        </w:rPr>
        <w:t>______________________________________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City/State/Zip </w:t>
      </w:r>
      <w:r w:rsidRPr="00521180">
        <w:rPr>
          <w:rFonts w:ascii="Calibri" w:eastAsia="Times New Roman" w:hAnsi="Calibri" w:cs="Times New Roman"/>
          <w:color w:val="000000"/>
          <w:sz w:val="22"/>
          <w:szCs w:val="22"/>
        </w:rPr>
        <w:t xml:space="preserve">___________________________ </w:t>
      </w:r>
    </w:p>
    <w:p w14:paraId="2C4C0192" w14:textId="77777777" w:rsidR="00DD0D65" w:rsidRPr="00235793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7AE4F9E7" w14:textId="77777777" w:rsidR="00DD0D65" w:rsidRDefault="00DD0D65" w:rsidP="00DD0D65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Email Address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</w:t>
      </w:r>
      <w:r w:rsidRPr="00521180">
        <w:rPr>
          <w:rFonts w:ascii="Calibri" w:eastAsia="Times New Roman" w:hAnsi="Calibri" w:cs="Times New Roman"/>
          <w:color w:val="000000"/>
          <w:sz w:val="22"/>
          <w:szCs w:val="22"/>
        </w:rPr>
        <w:t>_________________________________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Phone </w:t>
      </w:r>
      <w:r w:rsidRPr="00521180">
        <w:rPr>
          <w:rFonts w:ascii="Calibri" w:eastAsia="Times New Roman" w:hAnsi="Calibri" w:cs="Times New Roman"/>
          <w:color w:val="000000"/>
          <w:sz w:val="22"/>
          <w:szCs w:val="22"/>
        </w:rPr>
        <w:t>__________________________________</w:t>
      </w:r>
    </w:p>
    <w:p w14:paraId="3D541824" w14:textId="77777777" w:rsidR="00DD0D65" w:rsidRPr="00235793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E2EF56B" w14:textId="77777777" w:rsidR="00DD0D65" w:rsidRPr="00521180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521180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Are you a CALED Member?</w:t>
      </w:r>
      <w:r w:rsidRPr="00521180">
        <w:rPr>
          <w:rFonts w:ascii="Calibri" w:eastAsia="Times New Roman" w:hAnsi="Calibri" w:cs="Times New Roman"/>
          <w:color w:val="000000"/>
          <w:sz w:val="22"/>
          <w:szCs w:val="22"/>
        </w:rPr>
        <w:t xml:space="preserve"> ________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Pr="00521180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Do you have a TIF district in your community?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_______________</w:t>
      </w:r>
    </w:p>
    <w:p w14:paraId="4A89E9A1" w14:textId="3F77987D" w:rsidR="00DD0D65" w:rsidRPr="009226CF" w:rsidRDefault="009226CF" w:rsidP="009226CF">
      <w:pP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>(</w:t>
      </w:r>
      <w:proofErr w:type="gramStart"/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>yes</w:t>
      </w:r>
      <w:proofErr w:type="gramEnd"/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 xml:space="preserve"> required for </w:t>
      </w:r>
      <w:r w:rsidR="0059677A"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>participation in PD&amp;F</w:t>
      </w:r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>)</w:t>
      </w:r>
    </w:p>
    <w:p w14:paraId="27D4A493" w14:textId="77777777" w:rsidR="00DD0D65" w:rsidRDefault="00DD0D65" w:rsidP="00DD0D65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</w:p>
    <w:p w14:paraId="23BA6223" w14:textId="77777777" w:rsidR="00DD0D65" w:rsidRDefault="00DD0D65" w:rsidP="00DD0D65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Please briefly explain why you want to be a part of 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the PD&amp;F Division</w:t>
      </w:r>
    </w:p>
    <w:p w14:paraId="40539E2C" w14:textId="77777777" w:rsidR="00DD0D65" w:rsidRPr="00235793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62E7E66F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61930C24">
          <v:rect id="_x0000_i1037" alt="" style="width:468pt;height:1pt;mso-width-percent:0;mso-height-percent:0;mso-width-percent:0;mso-height-percent:0" o:hralign="center" o:hrstd="t" o:hrnoshade="t" o:hr="t" fillcolor="#a0a0a0" stroked="f"/>
        </w:pict>
      </w:r>
    </w:p>
    <w:p w14:paraId="7580121A" w14:textId="77777777" w:rsidR="00DD0D65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4D437138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47912CD1">
          <v:rect id="_x0000_i1036" alt="" style="width:468pt;height:1pt;mso-width-percent:0;mso-height-percent:0;mso-width-percent:0;mso-height-percent:0" o:hralign="center" o:hrstd="t" o:hrnoshade="t" o:hr="t" fillcolor="#a0a0a0" stroked="f"/>
        </w:pict>
      </w:r>
    </w:p>
    <w:p w14:paraId="2F5B6243" w14:textId="77777777" w:rsidR="00DD0D65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FD573E9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3C0C507F">
          <v:rect id="_x0000_i1035" alt="" style="width:468pt;height:1pt;mso-width-percent:0;mso-height-percent:0;mso-width-percent:0;mso-height-percent:0" o:hralign="center" o:hrstd="t" o:hrnoshade="t" o:hr="t" fillcolor="#a0a0a0" stroked="f"/>
        </w:pict>
      </w:r>
    </w:p>
    <w:p w14:paraId="1ACCAE1A" w14:textId="77777777" w:rsidR="00DD0D65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393FE9F9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1B3BB446">
          <v:rect id="_x0000_i1034" alt="" style="width:468pt;height:1pt;mso-width-percent:0;mso-height-percent:0;mso-width-percent:0;mso-height-percent:0" o:hralign="center" o:hrstd="t" o:hrnoshade="t" o:hr="t" fillcolor="#a0a0a0" stroked="f"/>
        </w:pict>
      </w:r>
    </w:p>
    <w:p w14:paraId="63FFB6B8" w14:textId="77777777" w:rsidR="00DD0D65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641192B3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28B0B53A">
          <v:rect id="_x0000_i1033" alt="" style="width:468pt;height:1pt;mso-width-percent:0;mso-height-percent:0;mso-width-percent:0;mso-height-percent:0" o:hralign="center" o:hrstd="t" o:hrnoshade="t" o:hr="t" fillcolor="#a0a0a0" stroked="f"/>
        </w:pict>
      </w:r>
    </w:p>
    <w:p w14:paraId="1135BF69" w14:textId="77777777" w:rsidR="00DD0D65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5FCE593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14E15DB8">
          <v:rect id="_x0000_i1032" alt="" style="width:468pt;height:1pt;mso-width-percent:0;mso-height-percent:0;mso-width-percent:0;mso-height-percent:0" o:hralign="center" o:hrstd="t" o:hrnoshade="t" o:hr="t" fillcolor="#a0a0a0" stroked="f"/>
        </w:pict>
      </w:r>
    </w:p>
    <w:p w14:paraId="62002EB6" w14:textId="77777777" w:rsidR="00DD0D65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3C0CF50D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1FF56938">
          <v:rect id="_x0000_i1031" alt="" style="width:468pt;height:1pt;mso-width-percent:0;mso-height-percent:0;mso-width-percent:0;mso-height-percent:0" o:hralign="center" o:hrstd="t" o:hrnoshade="t" o:hr="t" fillcolor="#a0a0a0" stroked="f"/>
        </w:pict>
      </w:r>
    </w:p>
    <w:p w14:paraId="5821D401" w14:textId="77777777" w:rsidR="00DD0D65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24CF13DD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30BED29A">
          <v:rect id="_x0000_i1030" alt="" style="width:468pt;height:1pt;mso-width-percent:0;mso-height-percent:0;mso-width-percent:0;mso-height-percent:0" o:hralign="center" o:hrstd="t" o:hrnoshade="t" o:hr="t" fillcolor="#a0a0a0" stroked="f"/>
        </w:pict>
      </w:r>
    </w:p>
    <w:p w14:paraId="3739D589" w14:textId="77777777" w:rsidR="00DD0D65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40C1B0DA" w14:textId="77777777" w:rsidR="00DD0D65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1CA2A0FA">
          <v:rect id="_x0000_i1029" alt="" style="width:468pt;height:1pt;mso-width-percent:0;mso-height-percent:0;mso-width-percent:0;mso-height-percent:0" o:hralign="center" o:hrstd="t" o:hrnoshade="t" o:hr="t" fillcolor="#a0a0a0" stroked="f"/>
        </w:pict>
      </w:r>
    </w:p>
    <w:p w14:paraId="61AA6AFE" w14:textId="77777777" w:rsidR="00DD0D65" w:rsidRPr="00235793" w:rsidRDefault="00DD0D65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61D77D45" w14:textId="77777777" w:rsidR="00DD0D65" w:rsidRDefault="00DD0D65" w:rsidP="00DD0D65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Are you willing to commit to 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attend virtually or in-person a minimum of 4 meetings a year</w:t>
      </w: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?</w:t>
      </w:r>
    </w:p>
    <w:p w14:paraId="30A346B5" w14:textId="77777777" w:rsidR="0059677A" w:rsidRPr="009226CF" w:rsidRDefault="0059677A" w:rsidP="0059677A">
      <w:pP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>(</w:t>
      </w:r>
      <w:proofErr w:type="gramStart"/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>yes</w:t>
      </w:r>
      <w:proofErr w:type="gramEnd"/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 xml:space="preserve"> required for participation in PD&amp;F)</w:t>
      </w:r>
    </w:p>
    <w:p w14:paraId="1269919C" w14:textId="77777777" w:rsidR="00DD0D65" w:rsidRPr="00235793" w:rsidRDefault="00181112" w:rsidP="009226CF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5BC746FC">
          <v:rect id="_x0000_i1028" alt="" style="width:468pt;height:1pt;mso-width-percent:0;mso-height-percent:0;mso-width-percent:0;mso-height-percent:0" o:hralign="center" o:hrstd="t" o:hrnoshade="t" o:hr="t" fillcolor="#a0a0a0" stroked="f"/>
        </w:pict>
      </w:r>
    </w:p>
    <w:p w14:paraId="7703BE99" w14:textId="77777777" w:rsidR="00DD0D65" w:rsidRDefault="00DD0D65" w:rsidP="00DD0D65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Are you willing to read and discuss legislation?</w:t>
      </w:r>
    </w:p>
    <w:p w14:paraId="02DC6D84" w14:textId="77777777" w:rsidR="0059677A" w:rsidRPr="009226CF" w:rsidRDefault="0059677A" w:rsidP="0059677A">
      <w:pP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>(</w:t>
      </w:r>
      <w:proofErr w:type="gramStart"/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>yes</w:t>
      </w:r>
      <w:proofErr w:type="gramEnd"/>
      <w:r>
        <w:rPr>
          <w:rFonts w:ascii="Calibri" w:eastAsia="Times New Roman" w:hAnsi="Calibri" w:cs="Times New Roman"/>
          <w:i/>
          <w:iCs/>
          <w:color w:val="000000"/>
          <w:sz w:val="18"/>
          <w:szCs w:val="18"/>
        </w:rPr>
        <w:t xml:space="preserve"> required for participation in PD&amp;F)</w:t>
      </w:r>
    </w:p>
    <w:p w14:paraId="4160316D" w14:textId="77777777" w:rsidR="00DD0D65" w:rsidRPr="00235793" w:rsidRDefault="00181112" w:rsidP="009226CF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6A8B88A1">
          <v:rect id="_x0000_i1027" alt="" style="width:468pt;height:1pt;mso-width-percent:0;mso-height-percent:0;mso-width-percent:0;mso-height-percent:0" o:hralign="center" o:hrstd="t" o:hrnoshade="t" o:hr="t" fillcolor="#a0a0a0" stroked="f"/>
        </w:pict>
      </w:r>
    </w:p>
    <w:p w14:paraId="22550A73" w14:textId="77777777" w:rsidR="00DD0D65" w:rsidRDefault="00DD0D65" w:rsidP="00DD0D65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Are you willing to commit to attending legislative hearings and representing economic development?</w:t>
      </w:r>
    </w:p>
    <w:p w14:paraId="337EAE2D" w14:textId="77777777" w:rsidR="00DD0D65" w:rsidRPr="00235793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1DECCA5E" w14:textId="77777777" w:rsidR="00DD0D65" w:rsidRPr="00235793" w:rsidRDefault="00181112" w:rsidP="00DD0D65">
      <w:pPr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1DBB7B94">
          <v:rect id="_x0000_i1026" alt="" style="width:468pt;height:1pt;mso-width-percent:0;mso-height-percent:0;mso-width-percent:0;mso-height-percent:0" o:hralign="center" o:hrstd="t" o:hrnoshade="t" o:hr="t" fillcolor="#a0a0a0" stroked="f"/>
        </w:pict>
      </w:r>
    </w:p>
    <w:p w14:paraId="201C3FB5" w14:textId="77777777" w:rsidR="00DD0D65" w:rsidRDefault="00DD0D65" w:rsidP="00DD0D65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  <w:r w:rsidRPr="0023579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Are you able to take a position on legislative issues CALED has taken an action on?</w:t>
      </w:r>
    </w:p>
    <w:p w14:paraId="76C4C822" w14:textId="77777777" w:rsidR="00DD0D65" w:rsidRDefault="00DD0D65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763EC832" w14:textId="77777777" w:rsidR="00DD0D65" w:rsidRPr="00037D7F" w:rsidRDefault="00181112" w:rsidP="00DD0D65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pict w14:anchorId="2D18D5F4">
          <v:rect id="_x0000_i1025" alt="" style="width:468pt;height:1pt;mso-width-percent:0;mso-height-percent:0;mso-width-percent:0;mso-height-percent:0" o:hralign="center" o:hrstd="t" o:hrnoshade="t" o:hr="t" fillcolor="#a0a0a0" stroked="f"/>
        </w:pict>
      </w:r>
    </w:p>
    <w:p w14:paraId="0386D2EA" w14:textId="3A3FD7AA" w:rsidR="004A4EF8" w:rsidRPr="004A4EF8" w:rsidRDefault="004A4EF8" w:rsidP="004A4EF8">
      <w:pPr>
        <w:tabs>
          <w:tab w:val="left" w:pos="1335"/>
        </w:tabs>
        <w:rPr>
          <w:rFonts w:ascii="Lato" w:hAnsi="Lato"/>
        </w:rPr>
      </w:pPr>
    </w:p>
    <w:sectPr w:rsidR="004A4EF8" w:rsidRPr="004A4EF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5BA62" w14:textId="77777777" w:rsidR="00181112" w:rsidRDefault="00181112" w:rsidP="004A4EF8">
      <w:r>
        <w:separator/>
      </w:r>
    </w:p>
  </w:endnote>
  <w:endnote w:type="continuationSeparator" w:id="0">
    <w:p w14:paraId="7C614B44" w14:textId="77777777" w:rsidR="00181112" w:rsidRDefault="00181112" w:rsidP="004A4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C617841-64B8-6F43-B6C3-D46AAE1A324F}"/>
    <w:embedBold r:id="rId2" w:fontKey="{D6966CB5-97E6-A04F-8269-9A124B0859A0}"/>
    <w:embedItalic r:id="rId3" w:fontKey="{20E426C2-C2E7-CE4F-AB3D-F5FB15FBCC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87C3FE1-5886-134E-900B-99358BDD878F}"/>
    <w:embedBold r:id="rId5" w:fontKey="{7D28D63F-0C0B-B948-8930-6DAC11A49A90}"/>
    <w:embedItalic r:id="rId6" w:fontKey="{389FAC20-32D7-064B-8965-45A068D2F908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0423A3CC-8EA8-084A-B841-42B957A796C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6021156-5317-F34C-AE39-89CCFD5814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8E3FB" w14:textId="77777777" w:rsidR="00181112" w:rsidRDefault="00181112" w:rsidP="004A4EF8">
      <w:r>
        <w:separator/>
      </w:r>
    </w:p>
  </w:footnote>
  <w:footnote w:type="continuationSeparator" w:id="0">
    <w:p w14:paraId="7AF36CF6" w14:textId="77777777" w:rsidR="00181112" w:rsidRDefault="00181112" w:rsidP="004A4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761FC" w14:textId="77686541" w:rsidR="00DD0D65" w:rsidRDefault="00DD0D65" w:rsidP="00DD0D65">
    <w:pPr>
      <w:pStyle w:val="Header"/>
      <w:jc w:val="center"/>
      <w:rPr>
        <w:rFonts w:eastAsia="Times New Roman"/>
        <w:b/>
        <w:color w:val="000000"/>
        <w:sz w:val="28"/>
        <w:szCs w:val="28"/>
      </w:rPr>
    </w:pPr>
    <w:r>
      <w:rPr>
        <w:rFonts w:eastAsia="Times New Roman"/>
        <w:b/>
        <w:color w:val="000000"/>
        <w:sz w:val="28"/>
        <w:szCs w:val="28"/>
      </w:rPr>
      <w:t xml:space="preserve">                  CALED Project Development &amp; Financing</w:t>
    </w:r>
  </w:p>
  <w:p w14:paraId="09C6EEC5" w14:textId="79DAE798" w:rsidR="00DD0D65" w:rsidRDefault="00DD0D65" w:rsidP="00DD0D65">
    <w:pPr>
      <w:pStyle w:val="Header"/>
      <w:jc w:val="center"/>
    </w:pPr>
    <w:r>
      <w:rPr>
        <w:rFonts w:eastAsia="Times New Roman"/>
        <w:b/>
        <w:color w:val="000000"/>
        <w:sz w:val="28"/>
        <w:szCs w:val="28"/>
      </w:rPr>
      <w:t xml:space="preserve">                 </w:t>
    </w:r>
    <w:r w:rsidRPr="00037D7F">
      <w:rPr>
        <w:rFonts w:eastAsia="Times New Roman"/>
        <w:b/>
        <w:color w:val="000000"/>
        <w:sz w:val="28"/>
        <w:szCs w:val="28"/>
      </w:rPr>
      <w:t>Member Application</w:t>
    </w:r>
  </w:p>
  <w:p w14:paraId="2D7100FB" w14:textId="77777777" w:rsidR="004A4EF8" w:rsidRDefault="00E8047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E4E4E05" wp14:editId="6A1BFEE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8120" cy="10122408"/>
          <wp:effectExtent l="0" t="0" r="0" b="0"/>
          <wp:wrapNone/>
          <wp:docPr id="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012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5C"/>
    <w:rsid w:val="00096D59"/>
    <w:rsid w:val="000D6E5C"/>
    <w:rsid w:val="00181112"/>
    <w:rsid w:val="003C09B1"/>
    <w:rsid w:val="004A4EF8"/>
    <w:rsid w:val="0059677A"/>
    <w:rsid w:val="0086330F"/>
    <w:rsid w:val="008D5FD3"/>
    <w:rsid w:val="009226CF"/>
    <w:rsid w:val="00A66FDD"/>
    <w:rsid w:val="00DD0D65"/>
    <w:rsid w:val="00E8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6FC7ED"/>
  <w15:chartTrackingRefBased/>
  <w15:docId w15:val="{4826EC36-E24E-924A-803B-E36B370D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D65"/>
    <w:rPr>
      <w:rFonts w:asciiTheme="minorHAnsi" w:eastAsiaTheme="minorHAnsi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EF8"/>
    <w:pPr>
      <w:tabs>
        <w:tab w:val="center" w:pos="4680"/>
        <w:tab w:val="right" w:pos="9360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A4EF8"/>
  </w:style>
  <w:style w:type="paragraph" w:styleId="Footer">
    <w:name w:val="footer"/>
    <w:basedOn w:val="Normal"/>
    <w:link w:val="FooterChar"/>
    <w:uiPriority w:val="99"/>
    <w:unhideWhenUsed/>
    <w:rsid w:val="004A4EF8"/>
    <w:pPr>
      <w:tabs>
        <w:tab w:val="center" w:pos="4680"/>
        <w:tab w:val="right" w:pos="9360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A4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le/Desktop/Committees/ProjectDevelopmentAndFinance(PDF)/PDandF_DivisionFormationDocs/theme/Project_Development_and_Finance-Letterhead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Project_Development_and_Finance-Letterhead_TEMPLATE.dot</Template>
  <TotalTime>4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Michelle Stephens</cp:lastModifiedBy>
  <cp:revision>4</cp:revision>
  <dcterms:created xsi:type="dcterms:W3CDTF">2023-06-01T15:34:00Z</dcterms:created>
  <dcterms:modified xsi:type="dcterms:W3CDTF">2023-06-02T18:24:00Z</dcterms:modified>
</cp:coreProperties>
</file>